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0BC5D7" w14:textId="77777777" w:rsidR="001744DA" w:rsidRDefault="00132B57">
      <w:pPr>
        <w:jc w:val="center"/>
      </w:pPr>
      <w:bookmarkStart w:id="0" w:name="_GoBack"/>
      <w:bookmarkEnd w:id="0"/>
      <w:r>
        <w:rPr>
          <w:b/>
          <w:sz w:val="28"/>
          <w:u w:val="single"/>
        </w:rPr>
        <w:t>Tuesday 16</w:t>
      </w:r>
      <w:r>
        <w:rPr>
          <w:b/>
          <w:sz w:val="28"/>
          <w:u w:val="single"/>
          <w:vertAlign w:val="superscript"/>
        </w:rPr>
        <w:t>th</w:t>
      </w:r>
      <w:r>
        <w:rPr>
          <w:b/>
          <w:sz w:val="28"/>
          <w:u w:val="single"/>
        </w:rPr>
        <w:t xml:space="preserve"> November 2021</w:t>
      </w:r>
    </w:p>
    <w:p w14:paraId="570BC5D8" w14:textId="77777777" w:rsidR="001744DA" w:rsidRDefault="00132B57">
      <w:r>
        <w:rPr>
          <w:noProof/>
        </w:rPr>
        <w:drawing>
          <wp:anchor distT="0" distB="0" distL="114300" distR="114300" simplePos="0" relativeHeight="251664384" behindDoc="0" locked="0" layoutInCell="1" allowOverlap="1" wp14:anchorId="570BC5D7" wp14:editId="570BC5D8">
            <wp:simplePos x="0" y="0"/>
            <wp:positionH relativeFrom="margin">
              <wp:align>right</wp:align>
            </wp:positionH>
            <wp:positionV relativeFrom="paragraph">
              <wp:posOffset>684524</wp:posOffset>
            </wp:positionV>
            <wp:extent cx="2640330" cy="3222629"/>
            <wp:effectExtent l="13650" t="5400" r="2221" b="2220"/>
            <wp:wrapSquare wrapText="bothSides"/>
            <wp:docPr id="1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 r="38541"/>
                    <a:stretch>
                      <a:fillRect/>
                    </a:stretch>
                  </pic:blipFill>
                  <pic:spPr>
                    <a:xfrm rot="5400013">
                      <a:off x="0" y="0"/>
                      <a:ext cx="2640330" cy="322262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28"/>
        </w:rPr>
        <w:t xml:space="preserve">We re-enacted a WW2 battle experiencing bombs, air raids, the fall of our commanding officer and supporting wounded comrades. We also received a letter </w:t>
      </w:r>
      <w:r>
        <w:rPr>
          <w:sz w:val="28"/>
        </w:rPr>
        <w:t>which was written during WW2 by a woman to her friend serving on the front line, sadly the letter was never sent as her house was bombed minutes after her last sentence…</w:t>
      </w:r>
    </w:p>
    <w:p w14:paraId="570BC5D9" w14:textId="77777777" w:rsidR="001744DA" w:rsidRDefault="001744DA"/>
    <w:p w14:paraId="570BC5DA" w14:textId="77777777" w:rsidR="001744DA" w:rsidRDefault="00132B57">
      <w:r>
        <w:rPr>
          <w:noProof/>
        </w:rPr>
        <w:drawing>
          <wp:anchor distT="0" distB="0" distL="114300" distR="114300" simplePos="0" relativeHeight="251663360" behindDoc="0" locked="0" layoutInCell="1" allowOverlap="1" wp14:anchorId="570BC5D9" wp14:editId="570BC5DA">
            <wp:simplePos x="0" y="0"/>
            <wp:positionH relativeFrom="column">
              <wp:posOffset>-70492</wp:posOffset>
            </wp:positionH>
            <wp:positionV relativeFrom="paragraph">
              <wp:posOffset>126371</wp:posOffset>
            </wp:positionV>
            <wp:extent cx="3794129" cy="2845439"/>
            <wp:effectExtent l="17145" t="1905" r="13966" b="13966"/>
            <wp:wrapSquare wrapText="bothSides"/>
            <wp:docPr id="2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 rot="5400013">
                      <a:off x="0" y="0"/>
                      <a:ext cx="3794129" cy="284543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570BC5DB" w14:textId="77777777" w:rsidR="001744DA" w:rsidRDefault="001744DA"/>
    <w:p w14:paraId="570BC5DC" w14:textId="77777777" w:rsidR="001744DA" w:rsidRDefault="001744DA"/>
    <w:p w14:paraId="570BC5DD" w14:textId="77777777" w:rsidR="001744DA" w:rsidRDefault="001744DA">
      <w:pPr>
        <w:ind w:firstLine="720"/>
      </w:pPr>
    </w:p>
    <w:p w14:paraId="570BC5DE" w14:textId="77777777" w:rsidR="001744DA" w:rsidRDefault="00132B57">
      <w:r>
        <w:rPr>
          <w:sz w:val="28"/>
        </w:rPr>
        <w:t>This is the first page and last page of her letter…</w:t>
      </w:r>
    </w:p>
    <w:p w14:paraId="570BC5DF" w14:textId="77777777" w:rsidR="001744DA" w:rsidRDefault="00132B57">
      <w:r>
        <w:rPr>
          <w:noProof/>
        </w:rPr>
        <w:drawing>
          <wp:anchor distT="0" distB="0" distL="114300" distR="114300" simplePos="0" relativeHeight="251661312" behindDoc="0" locked="0" layoutInCell="1" allowOverlap="1" wp14:anchorId="570BC5DB" wp14:editId="570BC5DC">
            <wp:simplePos x="0" y="0"/>
            <wp:positionH relativeFrom="margin">
              <wp:posOffset>299081</wp:posOffset>
            </wp:positionH>
            <wp:positionV relativeFrom="paragraph">
              <wp:posOffset>5070476</wp:posOffset>
            </wp:positionV>
            <wp:extent cx="6132195" cy="1841501"/>
            <wp:effectExtent l="0" t="0" r="1905" b="6349"/>
            <wp:wrapSquare wrapText="bothSides"/>
            <wp:docPr id="3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32195" cy="184150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70BC5DD" wp14:editId="570BC5DE">
            <wp:simplePos x="0" y="0"/>
            <wp:positionH relativeFrom="margin">
              <wp:posOffset>282988</wp:posOffset>
            </wp:positionH>
            <wp:positionV relativeFrom="paragraph">
              <wp:posOffset>2826648</wp:posOffset>
            </wp:positionV>
            <wp:extent cx="1844043" cy="2801621"/>
            <wp:effectExtent l="0" t="0" r="3807" b="0"/>
            <wp:wrapSquare wrapText="bothSides"/>
            <wp:docPr id="4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44043" cy="28016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70BC5DF" wp14:editId="570BC5E0">
            <wp:simplePos x="0" y="0"/>
            <wp:positionH relativeFrom="margin">
              <wp:posOffset>4060191</wp:posOffset>
            </wp:positionH>
            <wp:positionV relativeFrom="paragraph">
              <wp:posOffset>3181354</wp:posOffset>
            </wp:positionV>
            <wp:extent cx="2707008" cy="2029455"/>
            <wp:effectExtent l="14926" t="4124" r="13019" b="13018"/>
            <wp:wrapSquare wrapText="bothSides"/>
            <wp:docPr id="5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 rot="5400013">
                      <a:off x="0" y="0"/>
                      <a:ext cx="2707008" cy="202945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70BC5E1" wp14:editId="570BC5E2">
            <wp:simplePos x="0" y="0"/>
            <wp:positionH relativeFrom="margin">
              <wp:posOffset>2053568</wp:posOffset>
            </wp:positionH>
            <wp:positionV relativeFrom="paragraph">
              <wp:posOffset>2824170</wp:posOffset>
            </wp:positionV>
            <wp:extent cx="2852415" cy="2253611"/>
            <wp:effectExtent l="0" t="0" r="5085" b="0"/>
            <wp:wrapSquare wrapText="bothSides"/>
            <wp:docPr id="6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2415" cy="225361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5" behindDoc="0" locked="0" layoutInCell="1" allowOverlap="1" wp14:anchorId="570BC5E3" wp14:editId="570BC5E4">
            <wp:simplePos x="0" y="0"/>
            <wp:positionH relativeFrom="margin">
              <wp:posOffset>252090</wp:posOffset>
            </wp:positionH>
            <wp:positionV relativeFrom="paragraph">
              <wp:posOffset>375288</wp:posOffset>
            </wp:positionV>
            <wp:extent cx="6179816" cy="2483482"/>
            <wp:effectExtent l="0" t="0" r="0" b="0"/>
            <wp:wrapSquare wrapText="bothSides"/>
            <wp:docPr id="7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79816" cy="248348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570BC5E0" w14:textId="77777777" w:rsidR="001744DA" w:rsidRDefault="001744DA"/>
    <w:p w14:paraId="570BC5E1" w14:textId="77777777" w:rsidR="001744DA" w:rsidRDefault="001744DA"/>
    <w:p w14:paraId="570BC5E2" w14:textId="77777777" w:rsidR="001744DA" w:rsidRDefault="001744DA">
      <w:pPr>
        <w:jc w:val="center"/>
      </w:pPr>
    </w:p>
    <w:sectPr w:rsidR="001744DA">
      <w:pgSz w:w="11906" w:h="16838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0BC5E9" w14:textId="77777777" w:rsidR="00000000" w:rsidRDefault="00132B57">
      <w:pPr>
        <w:spacing w:after="0" w:line="240" w:lineRule="auto"/>
      </w:pPr>
      <w:r>
        <w:separator/>
      </w:r>
    </w:p>
  </w:endnote>
  <w:endnote w:type="continuationSeparator" w:id="0">
    <w:p w14:paraId="570BC5EB" w14:textId="77777777" w:rsidR="00000000" w:rsidRDefault="00132B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0BC5E5" w14:textId="77777777" w:rsidR="00000000" w:rsidRDefault="00132B5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70BC5E7" w14:textId="77777777" w:rsidR="00000000" w:rsidRDefault="00132B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744DA"/>
    <w:rsid w:val="00132B57"/>
    <w:rsid w:val="00174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BC5D7"/>
  <w15:docId w15:val="{FA6A54B7-BA14-40B9-94A4-E311CB200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6A160708C3004DB821516E553CF788" ma:contentTypeVersion="14" ma:contentTypeDescription="Create a new document." ma:contentTypeScope="" ma:versionID="59b2dd6b13896e06c4876245a8af2eba">
  <xsd:schema xmlns:xsd="http://www.w3.org/2001/XMLSchema" xmlns:xs="http://www.w3.org/2001/XMLSchema" xmlns:p="http://schemas.microsoft.com/office/2006/metadata/properties" xmlns:ns3="81f7ee25-d830-47e3-8757-528d3587d548" xmlns:ns4="cce61349-3ea8-4fde-80ce-f08f7422d7c2" targetNamespace="http://schemas.microsoft.com/office/2006/metadata/properties" ma:root="true" ma:fieldsID="8222c49b8259aa075bdad8ecb98ffeef" ns3:_="" ns4:_="">
    <xsd:import namespace="81f7ee25-d830-47e3-8757-528d3587d548"/>
    <xsd:import namespace="cce61349-3ea8-4fde-80ce-f08f7422d7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f7ee25-d830-47e3-8757-528d3587d5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61349-3ea8-4fde-80ce-f08f7422d7c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5E601F-D547-414D-96BA-9FE5D5ED00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f7ee25-d830-47e3-8757-528d3587d548"/>
    <ds:schemaRef ds:uri="cce61349-3ea8-4fde-80ce-f08f7422d7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D61344-DA14-4B68-A1E7-6671D7B540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F28A26-7609-4F6D-B79E-BAC70AA08D48}">
  <ds:schemaRefs>
    <ds:schemaRef ds:uri="81f7ee25-d830-47e3-8757-528d3587d548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www.w3.org/XML/1998/namespace"/>
    <ds:schemaRef ds:uri="http://schemas.openxmlformats.org/package/2006/metadata/core-properties"/>
    <ds:schemaRef ds:uri="cce61349-3ea8-4fde-80ce-f08f7422d7c2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Flying High Partnership</Company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Fliss Pitts</dc:creator>
  <dc:description/>
  <cp:lastModifiedBy>Fliss Pitts</cp:lastModifiedBy>
  <cp:revision>2</cp:revision>
  <dcterms:created xsi:type="dcterms:W3CDTF">2021-11-23T19:50:00Z</dcterms:created>
  <dcterms:modified xsi:type="dcterms:W3CDTF">2021-11-23T19:50:00Z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0x010100E96A160708C3004DB821516E553CF788</vt:lpwstr>
  </property>
</Properties>
</file>